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BF077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>
              <w:rPr>
                <w:rFonts w:ascii="Arial" w:hAnsi="Arial" w:cs="Arial"/>
                <w:sz w:val="20"/>
                <w:szCs w:val="20"/>
                <w:rtl/>
              </w:rPr>
              <w:t>2</w:t>
            </w:r>
            <w:r w:rsidR="00B47B31">
              <w:rPr>
                <w:rFonts w:ascii="Arial" w:hAnsi="Arial" w:cs="Arial" w:hint="cs"/>
                <w:sz w:val="20"/>
                <w:szCs w:val="20"/>
                <w:rtl/>
              </w:rPr>
              <w:t>7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BF077F">
              <w:rPr>
                <w:rFonts w:ascii="Arial" w:hAnsi="Arial" w:cs="Arial" w:hint="cs"/>
                <w:sz w:val="20"/>
                <w:szCs w:val="20"/>
                <w:rtl/>
              </w:rPr>
              <w:t>אוקטובר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201</w:t>
            </w:r>
            <w:r w:rsidR="00B47B31">
              <w:rPr>
                <w:rFonts w:ascii="Arial" w:hAnsi="Arial" w:cs="Arial" w:hint="cs"/>
                <w:sz w:val="20"/>
                <w:szCs w:val="20"/>
                <w:rtl/>
              </w:rPr>
              <w:t>6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743B9E" w:rsidRPr="00E75D0F" w:rsidRDefault="00E75D0F" w:rsidP="00743B9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>רכש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שרתים ו</w:t>
            </w:r>
            <w:r w:rsidR="001604DB" w:rsidRPr="000A0926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רישיונות לניהול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מסדי נתונים של חברת </w:t>
            </w:r>
            <w:r w:rsidR="001604DB">
              <w:rPr>
                <w:rFonts w:ascii="Arial" w:hAnsi="Arial" w:cs="Arial"/>
                <w:b/>
                <w:sz w:val="22"/>
                <w:szCs w:val="22"/>
                <w:u w:val="single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>. לאור הגידול בפעילות, כתוצאה</w:t>
            </w:r>
            <w:r w:rsidR="00CE2E7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מהתוכנית לירידה </w:t>
            </w:r>
            <w:bookmarkStart w:id="0" w:name="_GoBack"/>
            <w:bookmarkEnd w:id="0"/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>מ-</w:t>
            </w:r>
            <w:r w:rsidR="00B47B31">
              <w:rPr>
                <w:rFonts w:ascii="Arial" w:hAnsi="Arial" w:cs="Arial"/>
                <w:b/>
                <w:sz w:val="22"/>
                <w:szCs w:val="22"/>
              </w:rPr>
              <w:t xml:space="preserve">MF 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והעברת מערכות מרכזיות כגון מערכת תלמידים לסביבה הפתוחה , נדרש גידול משמעותי </w:t>
            </w:r>
            <w:r w:rsidR="00743B9E">
              <w:rPr>
                <w:rFonts w:ascii="Arial" w:hAnsi="Arial" w:cs="Arial" w:hint="cs"/>
                <w:b/>
                <w:sz w:val="22"/>
                <w:szCs w:val="22"/>
                <w:rtl/>
              </w:rPr>
              <w:t>בשעות תמיכה של יועצים מומחים של חברת אורקל . חבילת ימי התמיכה הסתיימה ויש צורך בחבילת ימי תמיכה נוספים על מנת להשלים את הפרויקטים בתחום זה .</w:t>
            </w:r>
          </w:p>
          <w:p w:rsidR="00E75D0F" w:rsidRPr="00E75D0F" w:rsidRDefault="00E75D0F" w:rsidP="00B47B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dr/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4cRstbyR1SMIWEkQ&#10;GGgRph4sGqm+YzTABMmw/rajimHUvhfwCJKQEDty3IbMFhFs1Lllc26hogSoDBuMpuXKTGNq1yu+&#10;bSDS9OyEvIGHU3Mn6qesDs8NpoTjdphodgyd753X09xd/gI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Awudr/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1604DB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D1BB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17015">
              <w:rPr>
                <w:rFonts w:ascii="Arial" w:hAnsi="Arial" w:cs="Arial"/>
                <w:b/>
                <w:sz w:val="22"/>
                <w:szCs w:val="22"/>
                <w:rtl/>
              </w:rPr>
              <w:t>512200502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E6AD0EB" wp14:editId="42DDA1A9">
                      <wp:simplePos x="0" y="0"/>
                      <wp:positionH relativeFrom="column">
                        <wp:posOffset>1369060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29" type="#_x0000_t202" style="position:absolute;left:0;text-align:left;margin-left:107.8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AgP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EcYCdpBix7YaNCtHNGl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540DFE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104,376</w:t>
            </w:r>
            <w:r w:rsidR="008D43E6" w:rsidRPr="008D43E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BD1BBE" w:rsidP="00540DF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</w:t>
            </w:r>
            <w:r w:rsidR="00377513">
              <w:rPr>
                <w:rFonts w:ascii="Arial" w:hAnsi="Arial" w:cs="Arial" w:hint="cs"/>
                <w:b/>
                <w:sz w:val="22"/>
                <w:szCs w:val="22"/>
                <w:rtl/>
              </w:rPr>
              <w:t>06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377513"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40DFE">
              <w:rPr>
                <w:rFonts w:ascii="Arial" w:hAnsi="Arial" w:cs="Arial" w:hint="cs"/>
                <w:b/>
                <w:sz w:val="22"/>
                <w:szCs w:val="22"/>
                <w:rtl/>
              </w:rPr>
              <w:t>1.1.2018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8266B7" w:rsidRDefault="001604DB" w:rsidP="00540DF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בסיס הנתונים של 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, מותקן במשרד ומשמש תשתית לרוב היישומים בסביבה הפתוחה של המשרד, אינו ניתן להחלפה בצורה מיידית ללא ביצוע פרויקט הסבה ארוך ומורכב מאין כמוהו.</w:t>
            </w:r>
            <w:r w:rsidR="008266B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בשנה האחרונה בוצעה הרחבה , כולל הכנסת שרת ייעודי של אורקל </w:t>
            </w:r>
            <w:r w:rsidR="00540DFE">
              <w:rPr>
                <w:rFonts w:ascii="Arial" w:hAnsi="Arial" w:cs="Arial" w:hint="cs"/>
                <w:b/>
                <w:sz w:val="22"/>
                <w:szCs w:val="22"/>
                <w:rtl/>
              </w:rPr>
              <w:t>עם</w:t>
            </w:r>
            <w:r w:rsidR="008266B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יכולות ביצועים גבוהות שאמור לתת מענה להעברת מערכת תלמידים לסביבה הפתוחה.</w:t>
            </w:r>
          </w:p>
          <w:p w:rsidR="008266B7" w:rsidRDefault="008266B7" w:rsidP="008266B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כחלק משירות האחריות והתמיכה של אורקל, ישנו בנק שעות ייעוץ הניתן ע"י מומחי חברת אורקל. </w:t>
            </w:r>
          </w:p>
          <w:p w:rsidR="008266B7" w:rsidRDefault="008266B7" w:rsidP="008266B7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לאור הפעילות הרבה בשנה האחרונה בתחום האורקל והכנסת הטכנולוגי</w:t>
            </w:r>
            <w:r w:rsidR="00BA62ED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נוצלו כל שעות התמיכה ודרושים ימי תמיכה נוספים להשלמת המשימות .</w:t>
            </w:r>
          </w:p>
          <w:p w:rsidR="00E75D0F" w:rsidRDefault="003C414D" w:rsidP="003C414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אנו מודעים לזה שיש חברות נוספות שנותנות תמיכה בתחום זה, אך </w:t>
            </w:r>
            <w:r w:rsidR="008266B7">
              <w:rPr>
                <w:rFonts w:ascii="Arial" w:hAnsi="Arial" w:cs="Arial" w:hint="cs"/>
                <w:b/>
                <w:sz w:val="22"/>
                <w:szCs w:val="22"/>
                <w:rtl/>
              </w:rPr>
              <w:t>לאור זאת שמדובר בפרויקטים שהחלו יחד עם ספק זה , לא ניתן להחליף ספק בשלב זה . החלפת ספק תגרום לאיבוד השקעה שבוצעה ועיכוב בהשל</w:t>
            </w:r>
            <w:r w:rsidR="00923DC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מת הפרויקטים בתחום תשתית האורקל ולכן אנו מבקשים לאשר הזמנת בנק </w:t>
            </w:r>
            <w:r w:rsidR="00923DC3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>שעות לתמיכה מחברת אורקל .</w:t>
            </w:r>
          </w:p>
          <w:p w:rsidR="00923DC3" w:rsidRPr="00E75D0F" w:rsidRDefault="00923DC3" w:rsidP="00923DC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D57574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540DFE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4E80" w:rsidRDefault="00DD4E80">
      <w:r>
        <w:separator/>
      </w:r>
    </w:p>
  </w:endnote>
  <w:endnote w:type="continuationSeparator" w:id="0">
    <w:p w:rsidR="00DD4E80" w:rsidRDefault="00DD4E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CE2E74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4E80" w:rsidRDefault="00DD4E80">
      <w:r>
        <w:separator/>
      </w:r>
    </w:p>
  </w:footnote>
  <w:footnote w:type="continuationSeparator" w:id="0">
    <w:p w:rsidR="00DD4E80" w:rsidRDefault="00DD4E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014B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77513"/>
    <w:rsid w:val="00384850"/>
    <w:rsid w:val="00385CFC"/>
    <w:rsid w:val="003C3261"/>
    <w:rsid w:val="003C34EE"/>
    <w:rsid w:val="003C414D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0DFE"/>
    <w:rsid w:val="00546B53"/>
    <w:rsid w:val="0055401D"/>
    <w:rsid w:val="0055709B"/>
    <w:rsid w:val="00573F46"/>
    <w:rsid w:val="00596709"/>
    <w:rsid w:val="005A1E62"/>
    <w:rsid w:val="005B24A5"/>
    <w:rsid w:val="005D5F7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3B9E"/>
    <w:rsid w:val="00746C65"/>
    <w:rsid w:val="0075740F"/>
    <w:rsid w:val="00796814"/>
    <w:rsid w:val="007C1434"/>
    <w:rsid w:val="007E6DA4"/>
    <w:rsid w:val="00801CA3"/>
    <w:rsid w:val="008266B7"/>
    <w:rsid w:val="00830AC0"/>
    <w:rsid w:val="00870B42"/>
    <w:rsid w:val="0087433A"/>
    <w:rsid w:val="00882DD4"/>
    <w:rsid w:val="008B3B18"/>
    <w:rsid w:val="008B4800"/>
    <w:rsid w:val="008D29D4"/>
    <w:rsid w:val="008D43E6"/>
    <w:rsid w:val="008F2600"/>
    <w:rsid w:val="008F66E4"/>
    <w:rsid w:val="009051B4"/>
    <w:rsid w:val="00907A6B"/>
    <w:rsid w:val="00923DC3"/>
    <w:rsid w:val="009348E9"/>
    <w:rsid w:val="00936866"/>
    <w:rsid w:val="009463C0"/>
    <w:rsid w:val="00953002"/>
    <w:rsid w:val="009868B9"/>
    <w:rsid w:val="009A4D9D"/>
    <w:rsid w:val="009D237B"/>
    <w:rsid w:val="009E28A4"/>
    <w:rsid w:val="00A1037D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BF077F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E2E74"/>
    <w:rsid w:val="00CF3976"/>
    <w:rsid w:val="00D0397C"/>
    <w:rsid w:val="00D2258E"/>
    <w:rsid w:val="00D36819"/>
    <w:rsid w:val="00D419EE"/>
    <w:rsid w:val="00D42317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DD4E80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2</Pages>
  <Words>362</Words>
  <Characters>1874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2232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2</cp:revision>
  <cp:lastPrinted>2017-11-05T10:19:00Z</cp:lastPrinted>
  <dcterms:created xsi:type="dcterms:W3CDTF">2017-11-12T09:02:00Z</dcterms:created>
  <dcterms:modified xsi:type="dcterms:W3CDTF">2017-11-12T09:02:00Z</dcterms:modified>
</cp:coreProperties>
</file>